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8F6" w:rsidRPr="008748F6" w:rsidRDefault="008748F6" w:rsidP="00992414">
      <w:pPr>
        <w:pageBreakBefore/>
        <w:spacing w:after="0" w:line="240" w:lineRule="auto"/>
        <w:outlineLvl w:val="0"/>
        <w:rPr>
          <w:rFonts w:ascii="Comic Sans MS" w:hAnsi="Comic Sans MS"/>
          <w:sz w:val="32"/>
          <w:szCs w:val="32"/>
        </w:rPr>
      </w:pPr>
      <w:bookmarkStart w:id="0" w:name="_Toc386700753"/>
      <w:r w:rsidRPr="006D4F32">
        <w:rPr>
          <w:rFonts w:ascii="Comic Sans MS" w:eastAsia="Times New Roman" w:hAnsi="Comic Sans MS" w:cs="Times New Roman"/>
          <w:b/>
          <w:color w:val="104F75"/>
          <w:sz w:val="32"/>
          <w:szCs w:val="32"/>
          <w:lang w:eastAsia="en-GB"/>
        </w:rPr>
        <w:t>Record</w:t>
      </w:r>
      <w:r w:rsidRPr="008748F6">
        <w:rPr>
          <w:rFonts w:ascii="Comic Sans MS" w:eastAsia="Times New Roman" w:hAnsi="Comic Sans MS" w:cs="Times New Roman"/>
          <w:b/>
          <w:color w:val="104F75"/>
          <w:sz w:val="32"/>
          <w:szCs w:val="32"/>
          <w:lang w:eastAsia="en-GB"/>
        </w:rPr>
        <w:t xml:space="preserve"> </w:t>
      </w:r>
      <w:r w:rsidR="006D4F32" w:rsidRPr="006D4F32">
        <w:rPr>
          <w:rFonts w:ascii="Comic Sans MS" w:eastAsia="Times New Roman" w:hAnsi="Comic Sans MS" w:cs="Times New Roman"/>
          <w:b/>
          <w:color w:val="104F75"/>
          <w:sz w:val="32"/>
          <w:szCs w:val="32"/>
          <w:lang w:eastAsia="en-GB"/>
        </w:rPr>
        <w:t>of Medicine Administered to an Individual Child</w:t>
      </w:r>
      <w:bookmarkEnd w:id="0"/>
    </w:p>
    <w:tbl>
      <w:tblPr>
        <w:tblW w:w="16719" w:type="dxa"/>
        <w:tblLayout w:type="fixed"/>
        <w:tblLook w:val="01E0" w:firstRow="1" w:lastRow="1" w:firstColumn="1" w:lastColumn="1" w:noHBand="0" w:noVBand="0"/>
      </w:tblPr>
      <w:tblGrid>
        <w:gridCol w:w="4361"/>
        <w:gridCol w:w="4882"/>
        <w:gridCol w:w="2492"/>
        <w:gridCol w:w="2492"/>
        <w:gridCol w:w="2492"/>
      </w:tblGrid>
      <w:tr w:rsidR="00BB2C29" w:rsidRPr="008748F6" w:rsidTr="00C25C86">
        <w:trPr>
          <w:gridAfter w:val="3"/>
          <w:wAfter w:w="7476" w:type="dxa"/>
        </w:trPr>
        <w:tc>
          <w:tcPr>
            <w:tcW w:w="4361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B2C29" w:rsidRDefault="00BB2C29" w:rsidP="008748F6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Name of School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43EAF" w:rsidRPr="008748F6" w:rsidRDefault="00843EAF" w:rsidP="008748F6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Overton CE Primary School</w:t>
            </w:r>
          </w:p>
        </w:tc>
      </w:tr>
      <w:tr w:rsidR="008748F6" w:rsidRPr="008748F6" w:rsidTr="00C25C86">
        <w:trPr>
          <w:gridAfter w:val="3"/>
          <w:wAfter w:w="7476" w:type="dxa"/>
        </w:trPr>
        <w:tc>
          <w:tcPr>
            <w:tcW w:w="4361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74514E" w:rsidP="008748F6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Name of C</w:t>
            </w:r>
            <w:r w:rsidR="008748F6" w:rsidRPr="008748F6">
              <w:rPr>
                <w:rFonts w:ascii="Comic Sans MS" w:hAnsi="Comic Sans MS" w:cs="Arial"/>
                <w:sz w:val="20"/>
                <w:szCs w:val="20"/>
              </w:rPr>
              <w:t>hild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93EB0" w:rsidRPr="008748F6" w:rsidTr="00C25C86">
        <w:trPr>
          <w:gridAfter w:val="3"/>
          <w:wAfter w:w="7476" w:type="dxa"/>
        </w:trPr>
        <w:tc>
          <w:tcPr>
            <w:tcW w:w="4361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93EB0" w:rsidRDefault="00593EB0" w:rsidP="008748F6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Class No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93EB0" w:rsidRPr="008748F6" w:rsidRDefault="00593EB0" w:rsidP="008748F6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BB2C29" w:rsidRPr="008748F6" w:rsidTr="00C25C86">
        <w:trPr>
          <w:gridAfter w:val="3"/>
          <w:wAfter w:w="7476" w:type="dxa"/>
        </w:trPr>
        <w:tc>
          <w:tcPr>
            <w:tcW w:w="4361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B2C29" w:rsidRDefault="00BB2C29" w:rsidP="008748F6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My child will be responsible for self-administration of medicines as directed below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B2C29" w:rsidRDefault="00593EB0" w:rsidP="008748F6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Yes/No</w:t>
            </w:r>
          </w:p>
        </w:tc>
      </w:tr>
      <w:tr w:rsidR="008748F6" w:rsidRPr="008748F6" w:rsidTr="00C25C86">
        <w:trPr>
          <w:gridAfter w:val="3"/>
          <w:wAfter w:w="7476" w:type="dxa"/>
        </w:trPr>
        <w:tc>
          <w:tcPr>
            <w:tcW w:w="4361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BB2C29" w:rsidP="008748F6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I agree to members of staff administrating medicines/providing treatment to my child as directed </w:t>
            </w:r>
            <w:r w:rsidR="0006043F">
              <w:rPr>
                <w:rFonts w:ascii="Comic Sans MS" w:hAnsi="Comic Sans MS" w:cs="Arial"/>
                <w:sz w:val="20"/>
                <w:szCs w:val="20"/>
              </w:rPr>
              <w:t>below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or in the case of emergency, as staff may consider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Default="00593EB0" w:rsidP="008748F6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Yes/No</w:t>
            </w:r>
          </w:p>
          <w:p w:rsidR="005034A5" w:rsidRPr="008748F6" w:rsidRDefault="005034A5" w:rsidP="008748F6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784521" w:rsidRPr="008748F6" w:rsidTr="00C25C86">
        <w:trPr>
          <w:gridAfter w:val="3"/>
          <w:wAfter w:w="7476" w:type="dxa"/>
        </w:trPr>
        <w:tc>
          <w:tcPr>
            <w:tcW w:w="4361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84521" w:rsidRPr="008748F6" w:rsidRDefault="00BB2C29" w:rsidP="00784521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 recognise that the school staff are not medically trained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84521" w:rsidRDefault="00593EB0" w:rsidP="00784521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Yes/No</w:t>
            </w:r>
          </w:p>
          <w:p w:rsidR="00784521" w:rsidRPr="008748F6" w:rsidRDefault="00784521" w:rsidP="00784521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9D19DC" w:rsidRPr="008748F6" w:rsidTr="00C25C86">
        <w:trPr>
          <w:gridAfter w:val="3"/>
          <w:wAfter w:w="7476" w:type="dxa"/>
        </w:trPr>
        <w:tc>
          <w:tcPr>
            <w:tcW w:w="4361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D19DC" w:rsidRPr="008748F6" w:rsidRDefault="009D19DC" w:rsidP="009D19D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Name and strength of medicine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D19DC" w:rsidRDefault="009D19DC" w:rsidP="00784521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:rsidR="00593EB0" w:rsidRDefault="00593EB0" w:rsidP="00784521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:rsidR="00593EB0" w:rsidRDefault="00593EB0" w:rsidP="00784521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9D19DC" w:rsidRPr="008748F6" w:rsidTr="00C25C86">
        <w:tc>
          <w:tcPr>
            <w:tcW w:w="4361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D19DC" w:rsidRPr="008748F6" w:rsidRDefault="009D19DC" w:rsidP="009D19D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Date medicine provided by parent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D19DC" w:rsidRPr="008748F6" w:rsidRDefault="009D19DC" w:rsidP="00BB2C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DC13F6F" wp14:editId="49AB3295">
                      <wp:simplePos x="0" y="0"/>
                      <wp:positionH relativeFrom="page">
                        <wp:posOffset>537210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13335" t="6985" r="13335" b="8255"/>
                      <wp:wrapNone/>
                      <wp:docPr id="40" name="Line 2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2" o:spid="_x0000_s1026" style="position:absolute;flip:x;z-index:2516828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3pt,-.95pt" to="46.2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2492" w:type="dxa"/>
          </w:tcPr>
          <w:p w:rsidR="009D19DC" w:rsidRPr="008748F6" w:rsidRDefault="009D19DC" w:rsidP="00BB2C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7C04CE1" wp14:editId="375229E8">
                      <wp:simplePos x="0" y="0"/>
                      <wp:positionH relativeFrom="page">
                        <wp:posOffset>520065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5715" t="6985" r="11430" b="8255"/>
                      <wp:wrapNone/>
                      <wp:docPr id="39" name="Line 2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3" o:spid="_x0000_s1026" style="position:absolute;flip:x;z-index:25168384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95pt,-.95pt" to="44.8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cOB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2492" w:type="dxa"/>
          </w:tcPr>
          <w:p w:rsidR="009D19DC" w:rsidRPr="008748F6" w:rsidRDefault="009D19DC" w:rsidP="00BB2C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492" w:type="dxa"/>
          </w:tcPr>
          <w:p w:rsidR="009D19DC" w:rsidRPr="008748F6" w:rsidRDefault="009D19DC" w:rsidP="00BB2C29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9D19DC" w:rsidRPr="008748F6" w:rsidTr="00C25C86">
        <w:trPr>
          <w:gridAfter w:val="3"/>
          <w:wAfter w:w="7476" w:type="dxa"/>
        </w:trPr>
        <w:tc>
          <w:tcPr>
            <w:tcW w:w="4361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D19DC" w:rsidRPr="008748F6" w:rsidRDefault="009D19DC" w:rsidP="009D19D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Quantity received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D19DC" w:rsidRPr="008748F6" w:rsidRDefault="009D19DC" w:rsidP="00BB2C29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9D19DC" w:rsidRPr="008748F6" w:rsidTr="00C25C86">
        <w:trPr>
          <w:gridAfter w:val="3"/>
          <w:wAfter w:w="7476" w:type="dxa"/>
        </w:trPr>
        <w:tc>
          <w:tcPr>
            <w:tcW w:w="4361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D19DC" w:rsidRPr="008748F6" w:rsidRDefault="009D19DC" w:rsidP="009D19D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Expiry date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D19DC" w:rsidRPr="008748F6" w:rsidRDefault="009D19DC" w:rsidP="00BB2C29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9D19DC" w:rsidRPr="008748F6" w:rsidTr="00C25C86">
        <w:trPr>
          <w:gridAfter w:val="3"/>
          <w:wAfter w:w="7476" w:type="dxa"/>
        </w:trPr>
        <w:tc>
          <w:tcPr>
            <w:tcW w:w="4361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D19DC" w:rsidRPr="008748F6" w:rsidRDefault="009D19DC" w:rsidP="009D19D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Dose and frequency of medicine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D19DC" w:rsidRDefault="009D19DC" w:rsidP="00BB2C29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:rsidR="00593EB0" w:rsidRDefault="00593EB0" w:rsidP="00BB2C29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:rsidR="00593EB0" w:rsidRPr="008748F6" w:rsidRDefault="00593EB0" w:rsidP="00BB2C29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</w:tbl>
    <w:p w:rsidR="00784521" w:rsidRPr="008748F6" w:rsidRDefault="00784521" w:rsidP="00784521">
      <w:pPr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8748F6" w:rsidRPr="008748F6" w:rsidRDefault="008748F6" w:rsidP="008748F6">
      <w:pPr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8A0D6F" w:rsidRDefault="008A0D6F" w:rsidP="008748F6">
      <w:pPr>
        <w:tabs>
          <w:tab w:val="left" w:pos="1950"/>
          <w:tab w:val="left" w:leader="underscore" w:pos="5382"/>
        </w:tabs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8748F6">
        <w:rPr>
          <w:rFonts w:ascii="Comic Sans MS" w:hAnsi="Comic Sans MS" w:cs="Arial"/>
          <w:sz w:val="20"/>
          <w:szCs w:val="20"/>
        </w:rPr>
        <w:t>Signature of parent</w:t>
      </w:r>
      <w:r w:rsidR="00E054F5">
        <w:rPr>
          <w:rFonts w:ascii="Comic Sans MS" w:hAnsi="Comic Sans MS" w:cs="Arial"/>
          <w:sz w:val="20"/>
          <w:szCs w:val="20"/>
        </w:rPr>
        <w:t>:</w:t>
      </w:r>
      <w:r w:rsidRPr="008748F6">
        <w:rPr>
          <w:rFonts w:ascii="Comic Sans MS" w:hAnsi="Comic Sans MS" w:cs="Arial"/>
          <w:sz w:val="20"/>
          <w:szCs w:val="20"/>
        </w:rPr>
        <w:tab/>
      </w:r>
      <w:r w:rsidR="00E054F5">
        <w:rPr>
          <w:rFonts w:ascii="Comic Sans MS" w:hAnsi="Comic Sans MS" w:cs="Arial"/>
          <w:sz w:val="20"/>
          <w:szCs w:val="20"/>
        </w:rPr>
        <w:t>…………………………………………………………………………..</w:t>
      </w:r>
      <w:r w:rsidR="0057292B">
        <w:rPr>
          <w:rFonts w:ascii="Comic Sans MS" w:hAnsi="Comic Sans MS" w:cs="Arial"/>
          <w:sz w:val="20"/>
          <w:szCs w:val="20"/>
        </w:rPr>
        <w:t xml:space="preserve">Date: </w:t>
      </w:r>
      <w:r w:rsidR="00E054F5">
        <w:rPr>
          <w:rFonts w:ascii="Comic Sans MS" w:hAnsi="Comic Sans MS" w:cs="Arial"/>
          <w:sz w:val="20"/>
          <w:szCs w:val="20"/>
        </w:rPr>
        <w:t>………………………………………………..</w:t>
      </w:r>
    </w:p>
    <w:p w:rsidR="00593EB0" w:rsidRDefault="00593EB0" w:rsidP="008748F6">
      <w:pPr>
        <w:tabs>
          <w:tab w:val="left" w:pos="1950"/>
          <w:tab w:val="left" w:leader="underscore" w:pos="5382"/>
        </w:tabs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8A0D6F" w:rsidRDefault="008A0D6F" w:rsidP="008748F6">
      <w:pPr>
        <w:pBdr>
          <w:bottom w:val="single" w:sz="6" w:space="1" w:color="auto"/>
        </w:pBdr>
        <w:tabs>
          <w:tab w:val="left" w:pos="1950"/>
          <w:tab w:val="left" w:leader="underscore" w:pos="5382"/>
        </w:tabs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E054F5" w:rsidRDefault="00E054F5" w:rsidP="008748F6">
      <w:pPr>
        <w:tabs>
          <w:tab w:val="left" w:pos="1950"/>
          <w:tab w:val="left" w:leader="underscore" w:pos="5382"/>
        </w:tabs>
        <w:spacing w:after="0" w:line="240" w:lineRule="auto"/>
        <w:rPr>
          <w:rFonts w:ascii="Comic Sans MS" w:hAnsi="Comic Sans MS" w:cs="Arial"/>
          <w:b/>
          <w:sz w:val="20"/>
          <w:szCs w:val="20"/>
        </w:rPr>
      </w:pPr>
    </w:p>
    <w:p w:rsidR="00E054F5" w:rsidRPr="00E054F5" w:rsidRDefault="00E054F5" w:rsidP="008748F6">
      <w:pPr>
        <w:tabs>
          <w:tab w:val="left" w:pos="1950"/>
          <w:tab w:val="left" w:leader="underscore" w:pos="5382"/>
        </w:tabs>
        <w:spacing w:after="0" w:line="240" w:lineRule="auto"/>
        <w:rPr>
          <w:rFonts w:ascii="Comic Sans MS" w:hAnsi="Comic Sans MS" w:cs="Arial"/>
          <w:b/>
          <w:sz w:val="20"/>
          <w:szCs w:val="20"/>
          <w:u w:val="single"/>
        </w:rPr>
      </w:pPr>
      <w:r w:rsidRPr="00E054F5">
        <w:rPr>
          <w:rFonts w:ascii="Comic Sans MS" w:hAnsi="Comic Sans MS" w:cs="Arial"/>
          <w:b/>
          <w:sz w:val="20"/>
          <w:szCs w:val="20"/>
          <w:u w:val="single"/>
        </w:rPr>
        <w:t>Office use only</w:t>
      </w:r>
    </w:p>
    <w:p w:rsidR="00E054F5" w:rsidRDefault="00E054F5" w:rsidP="008748F6">
      <w:pPr>
        <w:tabs>
          <w:tab w:val="left" w:pos="1950"/>
          <w:tab w:val="left" w:leader="underscore" w:pos="5382"/>
        </w:tabs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8A0D6F" w:rsidRDefault="008A0D6F" w:rsidP="008748F6">
      <w:pPr>
        <w:tabs>
          <w:tab w:val="left" w:pos="1950"/>
          <w:tab w:val="left" w:leader="underscore" w:pos="5382"/>
        </w:tabs>
        <w:spacing w:after="0" w:line="240" w:lineRule="auto"/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 xml:space="preserve">Photo of </w:t>
      </w:r>
      <w:r w:rsidR="00E054F5">
        <w:rPr>
          <w:rFonts w:ascii="Comic Sans MS" w:hAnsi="Comic Sans MS" w:cs="Arial"/>
          <w:sz w:val="20"/>
          <w:szCs w:val="20"/>
        </w:rPr>
        <w:t>Child; YES</w:t>
      </w:r>
      <w:r w:rsidR="007339B2">
        <w:rPr>
          <w:rFonts w:ascii="Comic Sans MS" w:hAnsi="Comic Sans MS" w:cs="Arial"/>
          <w:sz w:val="20"/>
          <w:szCs w:val="20"/>
        </w:rPr>
        <w:t>/NO</w:t>
      </w:r>
    </w:p>
    <w:p w:rsidR="007339B2" w:rsidRDefault="007339B2" w:rsidP="008748F6">
      <w:pPr>
        <w:tabs>
          <w:tab w:val="left" w:pos="1950"/>
          <w:tab w:val="left" w:leader="underscore" w:pos="5382"/>
        </w:tabs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7339B2" w:rsidRDefault="007339B2" w:rsidP="008748F6">
      <w:pPr>
        <w:tabs>
          <w:tab w:val="left" w:pos="1950"/>
          <w:tab w:val="left" w:leader="underscore" w:pos="5382"/>
        </w:tabs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E054F5" w:rsidRDefault="00E054F5" w:rsidP="008748F6">
      <w:pPr>
        <w:tabs>
          <w:tab w:val="left" w:pos="1950"/>
          <w:tab w:val="left" w:leader="underscore" w:pos="5382"/>
        </w:tabs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593EB0" w:rsidRDefault="00593EB0" w:rsidP="008748F6">
      <w:pPr>
        <w:tabs>
          <w:tab w:val="left" w:pos="1950"/>
          <w:tab w:val="left" w:leader="underscore" w:pos="5382"/>
        </w:tabs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E054F5" w:rsidRDefault="00E054F5" w:rsidP="008748F6">
      <w:pPr>
        <w:tabs>
          <w:tab w:val="left" w:pos="1950"/>
          <w:tab w:val="left" w:leader="underscore" w:pos="5382"/>
        </w:tabs>
        <w:spacing w:after="0" w:line="240" w:lineRule="auto"/>
        <w:rPr>
          <w:rFonts w:ascii="Comic Sans MS" w:hAnsi="Comic Sans MS" w:cs="Arial"/>
          <w:sz w:val="20"/>
          <w:szCs w:val="20"/>
        </w:rPr>
      </w:pPr>
      <w:bookmarkStart w:id="1" w:name="_GoBack"/>
      <w:bookmarkEnd w:id="1"/>
    </w:p>
    <w:p w:rsidR="00E054F5" w:rsidRDefault="00E054F5" w:rsidP="008748F6">
      <w:pPr>
        <w:tabs>
          <w:tab w:val="left" w:pos="1950"/>
          <w:tab w:val="left" w:leader="underscore" w:pos="5382"/>
        </w:tabs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E054F5" w:rsidRDefault="00E054F5" w:rsidP="008748F6">
      <w:pPr>
        <w:tabs>
          <w:tab w:val="left" w:pos="1950"/>
          <w:tab w:val="left" w:leader="underscore" w:pos="5382"/>
        </w:tabs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E054F5" w:rsidRDefault="00E054F5" w:rsidP="008748F6">
      <w:pPr>
        <w:tabs>
          <w:tab w:val="left" w:pos="1950"/>
          <w:tab w:val="left" w:leader="underscore" w:pos="5382"/>
        </w:tabs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7339B2" w:rsidRDefault="007339B2" w:rsidP="008748F6">
      <w:pPr>
        <w:tabs>
          <w:tab w:val="left" w:pos="1950"/>
          <w:tab w:val="left" w:leader="underscore" w:pos="5382"/>
        </w:tabs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7339B2" w:rsidRDefault="007339B2" w:rsidP="008748F6">
      <w:pPr>
        <w:tabs>
          <w:tab w:val="left" w:pos="1950"/>
          <w:tab w:val="left" w:leader="underscore" w:pos="5382"/>
        </w:tabs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8748F6">
        <w:rPr>
          <w:rFonts w:ascii="Comic Sans MS" w:hAnsi="Comic Sans MS" w:cs="Arial"/>
          <w:sz w:val="20"/>
          <w:szCs w:val="20"/>
        </w:rPr>
        <w:t>Staff signature</w:t>
      </w:r>
      <w:r w:rsidR="00E054F5">
        <w:rPr>
          <w:rFonts w:ascii="Comic Sans MS" w:hAnsi="Comic Sans MS" w:cs="Arial"/>
          <w:sz w:val="20"/>
          <w:szCs w:val="20"/>
        </w:rPr>
        <w:t>: ……………………………………………………………………………….</w:t>
      </w:r>
      <w:r w:rsidRPr="008748F6">
        <w:rPr>
          <w:rFonts w:ascii="Comic Sans MS" w:hAnsi="Comic Sans MS" w:cs="Arial"/>
          <w:sz w:val="20"/>
          <w:szCs w:val="20"/>
        </w:rPr>
        <w:tab/>
      </w:r>
      <w:r w:rsidR="00E054F5">
        <w:rPr>
          <w:rFonts w:ascii="Comic Sans MS" w:hAnsi="Comic Sans MS" w:cs="Arial"/>
          <w:sz w:val="20"/>
          <w:szCs w:val="20"/>
        </w:rPr>
        <w:t xml:space="preserve"> </w:t>
      </w:r>
      <w:r w:rsidR="0057292B">
        <w:rPr>
          <w:rFonts w:ascii="Comic Sans MS" w:hAnsi="Comic Sans MS" w:cs="Arial"/>
          <w:sz w:val="20"/>
          <w:szCs w:val="20"/>
        </w:rPr>
        <w:t>Date</w:t>
      </w:r>
      <w:r w:rsidR="00E054F5">
        <w:rPr>
          <w:rFonts w:ascii="Comic Sans MS" w:hAnsi="Comic Sans MS" w:cs="Arial"/>
          <w:sz w:val="20"/>
          <w:szCs w:val="20"/>
        </w:rPr>
        <w:t>……………………………………………………</w:t>
      </w:r>
    </w:p>
    <w:tbl>
      <w:tblPr>
        <w:tblW w:w="9287" w:type="dxa"/>
        <w:tblLayout w:type="fixed"/>
        <w:tblLook w:val="01E0" w:firstRow="1" w:lastRow="1" w:firstColumn="1" w:lastColumn="1" w:noHBand="0" w:noVBand="0"/>
      </w:tblPr>
      <w:tblGrid>
        <w:gridCol w:w="2837"/>
        <w:gridCol w:w="709"/>
        <w:gridCol w:w="647"/>
        <w:gridCol w:w="790"/>
        <w:gridCol w:w="711"/>
        <w:gridCol w:w="647"/>
        <w:gridCol w:w="796"/>
        <w:gridCol w:w="711"/>
        <w:gridCol w:w="648"/>
        <w:gridCol w:w="791"/>
      </w:tblGrid>
      <w:tr w:rsidR="008748F6" w:rsidRPr="008748F6" w:rsidTr="0057292B">
        <w:trPr>
          <w:trHeight w:val="256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lastRenderedPageBreak/>
              <w:t>Date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62F7F91" wp14:editId="173DE167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6" name="Line 18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3" o:spid="_x0000_s1026" style="position:absolute;flip:x;z-index:25167257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  <w:r w:rsidRPr="008748F6">
              <w:rPr>
                <w:rFonts w:ascii="Comic Sans MS" w:hAnsi="Comic Sans MS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BFCEC7B" wp14:editId="71091022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35" name="Line 18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2" o:spid="_x0000_s1026" style="position:absolute;flip:x;z-index:25167155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gcDJQIAAEM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3BCE64F" wp14:editId="00DC2537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34" name="Line 4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0" o:spid="_x0000_s1026" style="position:absolute;flip:x;z-index:25166438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4VLPl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8748F6">
              <w:rPr>
                <w:rFonts w:ascii="Comic Sans MS" w:hAnsi="Comic Sans MS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88C7185" wp14:editId="5EEBBA2E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33" name="Line 39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9" o:spid="_x0000_s1026" style="position:absolute;flip:x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4526B44" wp14:editId="38E9C4C1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2" name="Line 4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3" o:spid="_x0000_s1026" style="position:absolute;flip:x;z-index:25166643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6N+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lA6N+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8748F6">
              <w:rPr>
                <w:rFonts w:ascii="Comic Sans MS" w:hAnsi="Comic Sans MS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B2DEAAA" wp14:editId="2B9071B2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31" name="Line 4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2" o:spid="_x0000_s1026" style="position:absolute;flip:x;z-index:2516654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wUY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8748F6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Time given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8748F6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Dose given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8748F6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Name of member of staff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8748F6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Staff initials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8748F6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Date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AB8BA18" wp14:editId="1BC811BF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0" name="Line 185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5" o:spid="_x0000_s1026" style="position:absolute;flip:x;z-index:25167462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C3AqHJAIAAEM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8748F6">
              <w:rPr>
                <w:rFonts w:ascii="Comic Sans MS" w:hAnsi="Comic Sans MS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55D9CEF" wp14:editId="535A60C7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3" name="Line 18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4" o:spid="_x0000_s1026" style="position:absolute;flip:x;z-index:25167360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Boe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D3F97F8" wp14:editId="1BB5F198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6" name="Line 6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0" o:spid="_x0000_s1026" style="position:absolute;flip:x;z-index:2516674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  <w:r w:rsidRPr="008748F6">
              <w:rPr>
                <w:rFonts w:ascii="Comic Sans MS" w:hAnsi="Comic Sans MS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E02084C" wp14:editId="1F05084E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10" name="Line 61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1" o:spid="_x0000_s1026" style="position:absolute;flip:x;z-index:2516684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F1C50C2" wp14:editId="1C52F3B4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11" name="Line 6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4" o:spid="_x0000_s1026" style="position:absolute;flip:x;z-index:25167052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jVqJAIAAEI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DNdjVq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8748F6">
              <w:rPr>
                <w:rFonts w:ascii="Comic Sans MS" w:hAnsi="Comic Sans MS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55BEFF9" wp14:editId="2311E40C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25" name="Line 6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3" o:spid="_x0000_s1026" style="position:absolute;flip:x;z-index:25166950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8748F6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Time given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8748F6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Dose given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8748F6" w:rsidRPr="008748F6" w:rsidTr="0057292B">
        <w:trPr>
          <w:trHeight w:val="14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Name of member of staff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8748F6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Staff initials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748F6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8748F6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Date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8748F6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Time given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8748F6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Dose given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8748F6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Name of member of staff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8748F6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Staff initials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748F6" w:rsidRPr="008748F6" w:rsidRDefault="008748F6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7292B" w:rsidRPr="008748F6" w:rsidTr="0057292B">
        <w:trPr>
          <w:trHeight w:val="14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57292B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Date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7292B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57292B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Time given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7292B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57292B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Dose given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7292B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57292B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Name of member of staff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7292B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57292B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Staff initials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7292B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57292B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Date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7292B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57292B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Time given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7292B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57292B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Dose given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7292B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57292B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Name of member of staff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7292B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57292B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Staff initials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7292B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57292B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Date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7292B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57292B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Time given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7292B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57292B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Dose given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7292B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57292B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Name of member of staff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7292B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57292B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Staff initials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7292B" w:rsidRPr="008748F6" w:rsidTr="0057292B">
        <w:trPr>
          <w:trHeight w:val="139"/>
        </w:trPr>
        <w:tc>
          <w:tcPr>
            <w:tcW w:w="2837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57292B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748F6">
              <w:rPr>
                <w:rFonts w:ascii="Comic Sans MS" w:hAnsi="Comic Sans MS" w:cs="Arial"/>
                <w:sz w:val="20"/>
                <w:szCs w:val="20"/>
              </w:rPr>
              <w:t>Staff initials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292B" w:rsidRPr="008748F6" w:rsidRDefault="0057292B" w:rsidP="008A0D6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</w:tbl>
    <w:p w:rsidR="00E54233" w:rsidRDefault="00E54233" w:rsidP="0057292B">
      <w:pPr>
        <w:rPr>
          <w:rFonts w:ascii="Comic Sans MS" w:hAnsi="Comic Sans MS"/>
        </w:rPr>
      </w:pPr>
    </w:p>
    <w:p w:rsidR="0057292B" w:rsidRPr="008748F6" w:rsidRDefault="0006043F" w:rsidP="0057292B">
      <w:pPr>
        <w:rPr>
          <w:rFonts w:ascii="Comic Sans MS" w:hAnsi="Comic Sans MS"/>
        </w:rPr>
      </w:pPr>
      <w:r>
        <w:rPr>
          <w:rFonts w:ascii="Comic Sans MS" w:hAnsi="Comic Sans MS"/>
        </w:rPr>
        <w:t>Comments:</w:t>
      </w:r>
    </w:p>
    <w:sectPr w:rsidR="0057292B" w:rsidRPr="008748F6" w:rsidSect="0099241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EAF" w:rsidRDefault="00843EAF" w:rsidP="008748F6">
      <w:pPr>
        <w:spacing w:after="0" w:line="240" w:lineRule="auto"/>
      </w:pPr>
      <w:r>
        <w:separator/>
      </w:r>
    </w:p>
  </w:endnote>
  <w:endnote w:type="continuationSeparator" w:id="0">
    <w:p w:rsidR="00843EAF" w:rsidRDefault="00843EAF" w:rsidP="00874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EAF" w:rsidRDefault="00843EAF" w:rsidP="008748F6">
      <w:pPr>
        <w:spacing w:after="0" w:line="240" w:lineRule="auto"/>
      </w:pPr>
      <w:r>
        <w:separator/>
      </w:r>
    </w:p>
  </w:footnote>
  <w:footnote w:type="continuationSeparator" w:id="0">
    <w:p w:rsidR="00843EAF" w:rsidRDefault="00843EAF" w:rsidP="008748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EAF" w:rsidRDefault="00843EA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3E922432" wp14:editId="078364D0">
          <wp:simplePos x="0" y="0"/>
          <wp:positionH relativeFrom="column">
            <wp:posOffset>4889500</wp:posOffset>
          </wp:positionH>
          <wp:positionV relativeFrom="paragraph">
            <wp:posOffset>-271780</wp:posOffset>
          </wp:positionV>
          <wp:extent cx="1485900" cy="1485900"/>
          <wp:effectExtent l="0" t="0" r="0" b="0"/>
          <wp:wrapSquare wrapText="bothSides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485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8F6"/>
    <w:rsid w:val="0006043F"/>
    <w:rsid w:val="00114509"/>
    <w:rsid w:val="003A2ADC"/>
    <w:rsid w:val="005034A5"/>
    <w:rsid w:val="0057292B"/>
    <w:rsid w:val="00593EB0"/>
    <w:rsid w:val="005B5A01"/>
    <w:rsid w:val="006D4F32"/>
    <w:rsid w:val="007339B2"/>
    <w:rsid w:val="0074514E"/>
    <w:rsid w:val="00784521"/>
    <w:rsid w:val="00843EAF"/>
    <w:rsid w:val="008748F6"/>
    <w:rsid w:val="008A0D6F"/>
    <w:rsid w:val="00992414"/>
    <w:rsid w:val="009D19DC"/>
    <w:rsid w:val="00BB2C29"/>
    <w:rsid w:val="00C25C86"/>
    <w:rsid w:val="00D61271"/>
    <w:rsid w:val="00E054F5"/>
    <w:rsid w:val="00E54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4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8F6"/>
  </w:style>
  <w:style w:type="paragraph" w:styleId="Footer">
    <w:name w:val="footer"/>
    <w:basedOn w:val="Normal"/>
    <w:link w:val="FooterChar"/>
    <w:uiPriority w:val="99"/>
    <w:unhideWhenUsed/>
    <w:rsid w:val="00874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8F6"/>
  </w:style>
  <w:style w:type="paragraph" w:styleId="BalloonText">
    <w:name w:val="Balloon Text"/>
    <w:basedOn w:val="Normal"/>
    <w:link w:val="BalloonTextChar"/>
    <w:uiPriority w:val="99"/>
    <w:semiHidden/>
    <w:unhideWhenUsed/>
    <w:rsid w:val="00874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8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A0D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4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8F6"/>
  </w:style>
  <w:style w:type="paragraph" w:styleId="Footer">
    <w:name w:val="footer"/>
    <w:basedOn w:val="Normal"/>
    <w:link w:val="FooterChar"/>
    <w:uiPriority w:val="99"/>
    <w:unhideWhenUsed/>
    <w:rsid w:val="00874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8F6"/>
  </w:style>
  <w:style w:type="paragraph" w:styleId="BalloonText">
    <w:name w:val="Balloon Text"/>
    <w:basedOn w:val="Normal"/>
    <w:link w:val="BalloonTextChar"/>
    <w:uiPriority w:val="99"/>
    <w:semiHidden/>
    <w:unhideWhenUsed/>
    <w:rsid w:val="00874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8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A0D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1BFD7-7E91-4C76-93D4-1D5D391E0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C1F51B2</Template>
  <TotalTime>1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Ginn</dc:creator>
  <cp:lastModifiedBy>Alison Ginn</cp:lastModifiedBy>
  <cp:revision>2</cp:revision>
  <cp:lastPrinted>2017-02-28T15:00:00Z</cp:lastPrinted>
  <dcterms:created xsi:type="dcterms:W3CDTF">2017-02-28T15:05:00Z</dcterms:created>
  <dcterms:modified xsi:type="dcterms:W3CDTF">2017-02-28T15:05:00Z</dcterms:modified>
</cp:coreProperties>
</file>